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B69" w:rsidRPr="008C0960" w:rsidRDefault="0001758B">
      <w:pPr>
        <w:rPr>
          <w:rFonts w:ascii="Arial" w:hAnsi="Arial" w:cs="Arial"/>
          <w:sz w:val="28"/>
          <w:szCs w:val="28"/>
        </w:rPr>
      </w:pPr>
      <w:r w:rsidRPr="008C0960">
        <w:rPr>
          <w:rFonts w:ascii="Arial" w:hAnsi="Arial" w:cs="Arial"/>
          <w:sz w:val="28"/>
          <w:szCs w:val="28"/>
        </w:rPr>
        <w:t xml:space="preserve">Dictée </w:t>
      </w:r>
      <w:r w:rsidR="002562F3">
        <w:rPr>
          <w:rFonts w:ascii="Arial" w:hAnsi="Arial" w:cs="Arial"/>
          <w:sz w:val="28"/>
          <w:szCs w:val="28"/>
        </w:rPr>
        <w:t xml:space="preserve"> des élèves </w:t>
      </w:r>
      <w:r w:rsidRPr="008C0960">
        <w:rPr>
          <w:rFonts w:ascii="Arial" w:hAnsi="Arial" w:cs="Arial"/>
          <w:sz w:val="28"/>
          <w:szCs w:val="28"/>
        </w:rPr>
        <w:t xml:space="preserve"> en petit groupe (</w:t>
      </w:r>
      <w:r w:rsidRPr="008C0960">
        <w:rPr>
          <w:rFonts w:ascii="Arial" w:hAnsi="Arial" w:cs="Arial"/>
          <w:i/>
          <w:sz w:val="28"/>
          <w:szCs w:val="28"/>
        </w:rPr>
        <w:t>PS</w:t>
      </w:r>
      <w:r w:rsidRPr="008C0960">
        <w:rPr>
          <w:rFonts w:ascii="Arial" w:hAnsi="Arial" w:cs="Arial"/>
          <w:sz w:val="28"/>
          <w:szCs w:val="28"/>
        </w:rPr>
        <w:t xml:space="preserve">  /  </w:t>
      </w:r>
      <w:r w:rsidR="00886484">
        <w:rPr>
          <w:rFonts w:ascii="Arial" w:hAnsi="Arial" w:cs="Arial"/>
          <w:b/>
          <w:sz w:val="28"/>
          <w:szCs w:val="28"/>
        </w:rPr>
        <w:t>G</w:t>
      </w:r>
      <w:r w:rsidRPr="008C0960">
        <w:rPr>
          <w:rFonts w:ascii="Arial" w:hAnsi="Arial" w:cs="Arial"/>
          <w:b/>
          <w:sz w:val="28"/>
          <w:szCs w:val="28"/>
        </w:rPr>
        <w:t>S</w:t>
      </w:r>
      <w:r w:rsidRPr="008C0960">
        <w:rPr>
          <w:rFonts w:ascii="Arial" w:hAnsi="Arial" w:cs="Arial"/>
          <w:sz w:val="28"/>
          <w:szCs w:val="28"/>
        </w:rPr>
        <w:t xml:space="preserve">)  à l’adulte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3"/>
        <w:gridCol w:w="5458"/>
      </w:tblGrid>
      <w:tr w:rsidR="00A66B69" w:rsidTr="00044C58">
        <w:tc>
          <w:tcPr>
            <w:tcW w:w="5813" w:type="dxa"/>
          </w:tcPr>
          <w:p w:rsidR="00A66B69" w:rsidRDefault="004919CE"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349500" cy="1790700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</w:tcPr>
          <w:p w:rsidR="00A66B69" w:rsidRDefault="004919CE">
            <w:r>
              <w:rPr>
                <w:noProof/>
                <w:lang w:eastAsia="fr-FR"/>
              </w:rPr>
              <w:drawing>
                <wp:inline distT="0" distB="0" distL="0" distR="0">
                  <wp:extent cx="2463800" cy="1663700"/>
                  <wp:effectExtent l="1905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B69" w:rsidRPr="00DC49B2" w:rsidTr="00576BD2">
        <w:trPr>
          <w:trHeight w:val="1183"/>
        </w:trPr>
        <w:tc>
          <w:tcPr>
            <w:tcW w:w="5813" w:type="dxa"/>
          </w:tcPr>
          <w:p w:rsidR="00A66B69" w:rsidRPr="00CE714A" w:rsidRDefault="0001758B">
            <w:pPr>
              <w:rPr>
                <w:rFonts w:ascii="Arial" w:hAnsi="Arial" w:cs="Arial"/>
                <w:b/>
              </w:rPr>
            </w:pPr>
            <w:r w:rsidRPr="00CE714A">
              <w:rPr>
                <w:rFonts w:ascii="Arial" w:hAnsi="Arial" w:cs="Arial"/>
                <w:i/>
              </w:rPr>
              <w:t>C’est l’école</w:t>
            </w:r>
            <w:r w:rsidR="00CA38E1" w:rsidRPr="00CE714A">
              <w:rPr>
                <w:rFonts w:ascii="Arial" w:hAnsi="Arial" w:cs="Arial"/>
                <w:i/>
              </w:rPr>
              <w:t>, c’est l’heure des  papas et des mamans</w:t>
            </w:r>
            <w:r w:rsidR="00414FBF">
              <w:rPr>
                <w:rFonts w:ascii="Arial" w:hAnsi="Arial" w:cs="Arial"/>
                <w:b/>
              </w:rPr>
              <w:t> ; c’est l’entrée de l’école</w:t>
            </w:r>
            <w:r w:rsidR="00CA38E1" w:rsidRPr="00CE714A">
              <w:rPr>
                <w:rFonts w:ascii="Arial" w:hAnsi="Arial" w:cs="Arial"/>
                <w:b/>
              </w:rPr>
              <w:t>. C’est l’école maternelle</w:t>
            </w:r>
            <w:r w:rsidR="00CE714A" w:rsidRPr="00CE714A">
              <w:rPr>
                <w:rFonts w:ascii="Arial" w:hAnsi="Arial" w:cs="Arial"/>
                <w:b/>
              </w:rPr>
              <w:t>.</w:t>
            </w:r>
            <w:r w:rsidR="00414FBF">
              <w:rPr>
                <w:rFonts w:ascii="Arial" w:hAnsi="Arial" w:cs="Arial"/>
                <w:b/>
              </w:rPr>
              <w:t xml:space="preserve"> On dit bonjour et au revoir</w:t>
            </w:r>
            <w:r w:rsidR="00576BD2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5458" w:type="dxa"/>
          </w:tcPr>
          <w:p w:rsidR="00CE714A" w:rsidRPr="00CE714A" w:rsidRDefault="00A66B69" w:rsidP="00CA38E1">
            <w:pPr>
              <w:rPr>
                <w:rFonts w:ascii="Arial" w:hAnsi="Arial" w:cs="Arial"/>
                <w:b/>
              </w:rPr>
            </w:pPr>
            <w:r w:rsidRPr="00CE714A">
              <w:rPr>
                <w:rFonts w:ascii="Arial" w:hAnsi="Arial" w:cs="Arial"/>
                <w:b/>
                <w:u w:val="single"/>
              </w:rPr>
              <w:t>Le couloir</w:t>
            </w:r>
            <w:r w:rsidR="00B624E8" w:rsidRPr="00CE714A">
              <w:rPr>
                <w:rFonts w:ascii="Arial" w:hAnsi="Arial" w:cs="Arial"/>
                <w:b/>
              </w:rPr>
              <w:t> :</w:t>
            </w:r>
            <w:r w:rsidR="00414FBF">
              <w:rPr>
                <w:rFonts w:ascii="Arial" w:hAnsi="Arial" w:cs="Arial"/>
                <w:b/>
              </w:rPr>
              <w:t xml:space="preserve"> </w:t>
            </w:r>
            <w:r w:rsidR="00956ECD" w:rsidRPr="00CE714A">
              <w:rPr>
                <w:rFonts w:ascii="Arial" w:hAnsi="Arial" w:cs="Arial"/>
                <w:i/>
              </w:rPr>
              <w:t xml:space="preserve">on </w:t>
            </w:r>
            <w:r w:rsidR="00CA38E1" w:rsidRPr="00CE714A">
              <w:rPr>
                <w:rFonts w:ascii="Arial" w:hAnsi="Arial" w:cs="Arial"/>
                <w:i/>
              </w:rPr>
              <w:t>met</w:t>
            </w:r>
            <w:r w:rsidR="00956ECD" w:rsidRPr="00CE714A">
              <w:rPr>
                <w:rFonts w:ascii="Arial" w:hAnsi="Arial" w:cs="Arial"/>
                <w:i/>
              </w:rPr>
              <w:t xml:space="preserve"> son manteau au porte manteau</w:t>
            </w:r>
            <w:r w:rsidR="00CA38E1" w:rsidRPr="00CE714A">
              <w:rPr>
                <w:rFonts w:ascii="Arial" w:hAnsi="Arial" w:cs="Arial"/>
                <w:b/>
              </w:rPr>
              <w:t xml:space="preserve">. </w:t>
            </w:r>
            <w:r w:rsidR="00CA38E1" w:rsidRPr="00CE714A">
              <w:rPr>
                <w:rFonts w:ascii="Arial" w:hAnsi="Arial" w:cs="Arial"/>
                <w:i/>
              </w:rPr>
              <w:t>On regarde son prénom</w:t>
            </w:r>
            <w:r w:rsidR="00414FBF">
              <w:rPr>
                <w:rFonts w:ascii="Arial" w:hAnsi="Arial" w:cs="Arial"/>
                <w:b/>
              </w:rPr>
              <w:t xml:space="preserve"> </w:t>
            </w:r>
            <w:r w:rsidR="00956ECD" w:rsidRPr="00CE714A">
              <w:rPr>
                <w:rFonts w:ascii="Arial" w:hAnsi="Arial" w:cs="Arial"/>
                <w:b/>
              </w:rPr>
              <w:t>;</w:t>
            </w:r>
            <w:r w:rsidR="00414FBF">
              <w:rPr>
                <w:rFonts w:ascii="Arial" w:hAnsi="Arial" w:cs="Arial"/>
                <w:b/>
              </w:rPr>
              <w:t xml:space="preserve"> o</w:t>
            </w:r>
            <w:r w:rsidR="0074143A" w:rsidRPr="00CE714A">
              <w:rPr>
                <w:rFonts w:ascii="Arial" w:hAnsi="Arial" w:cs="Arial"/>
                <w:b/>
              </w:rPr>
              <w:t>n accroche son manteau au porte manteau ;</w:t>
            </w:r>
            <w:r w:rsidR="00414FBF">
              <w:rPr>
                <w:rFonts w:ascii="Arial" w:hAnsi="Arial" w:cs="Arial"/>
                <w:b/>
              </w:rPr>
              <w:t xml:space="preserve"> on marche</w:t>
            </w:r>
            <w:r w:rsidR="00956ECD" w:rsidRPr="00CE714A">
              <w:rPr>
                <w:rFonts w:ascii="Arial" w:hAnsi="Arial" w:cs="Arial"/>
                <w:b/>
              </w:rPr>
              <w:t>. On met ses chaussures dans les casiers</w:t>
            </w:r>
            <w:r w:rsidR="00CE714A" w:rsidRPr="00CE714A">
              <w:rPr>
                <w:rFonts w:ascii="Arial" w:hAnsi="Arial" w:cs="Arial"/>
                <w:b/>
              </w:rPr>
              <w:t>.</w:t>
            </w:r>
          </w:p>
        </w:tc>
      </w:tr>
      <w:tr w:rsidR="00A66B69" w:rsidRPr="00DC49B2" w:rsidTr="00044C58">
        <w:tc>
          <w:tcPr>
            <w:tcW w:w="5813" w:type="dxa"/>
          </w:tcPr>
          <w:p w:rsidR="00A66B69" w:rsidRPr="00DC49B2" w:rsidRDefault="004919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374900" cy="1714500"/>
                  <wp:effectExtent l="19050" t="0" r="635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</w:tcPr>
          <w:p w:rsidR="00A66B69" w:rsidRPr="00DC49B2" w:rsidRDefault="004919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124200" cy="176530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B69" w:rsidRPr="00DC49B2" w:rsidTr="00044C58">
        <w:tc>
          <w:tcPr>
            <w:tcW w:w="5813" w:type="dxa"/>
          </w:tcPr>
          <w:p w:rsidR="00A66B69" w:rsidRPr="00CE714A" w:rsidRDefault="00A76B98" w:rsidP="00CE714A">
            <w:pPr>
              <w:rPr>
                <w:rFonts w:ascii="Arial" w:hAnsi="Arial" w:cs="Arial"/>
                <w:b/>
              </w:rPr>
            </w:pPr>
            <w:r w:rsidRPr="00CE714A">
              <w:rPr>
                <w:rFonts w:ascii="Arial" w:hAnsi="Arial" w:cs="Arial"/>
                <w:b/>
                <w:u w:val="single"/>
              </w:rPr>
              <w:t>La cour de récréation</w:t>
            </w:r>
            <w:r w:rsidRPr="00CE714A">
              <w:rPr>
                <w:rFonts w:ascii="Arial" w:hAnsi="Arial" w:cs="Arial"/>
                <w:b/>
              </w:rPr>
              <w:t xml:space="preserve"> : </w:t>
            </w:r>
            <w:r w:rsidRPr="00CE714A">
              <w:rPr>
                <w:rFonts w:ascii="Arial" w:hAnsi="Arial" w:cs="Arial"/>
                <w:i/>
              </w:rPr>
              <w:t xml:space="preserve">on </w:t>
            </w:r>
            <w:r w:rsidR="00112A06" w:rsidRPr="00CE714A">
              <w:rPr>
                <w:rFonts w:ascii="Arial" w:hAnsi="Arial" w:cs="Arial"/>
                <w:i/>
              </w:rPr>
              <w:t>joue  à la patinette, à la moto et au vélo</w:t>
            </w:r>
            <w:r w:rsidRPr="00CE714A">
              <w:rPr>
                <w:rFonts w:ascii="Arial" w:hAnsi="Arial" w:cs="Arial"/>
                <w:i/>
              </w:rPr>
              <w:t xml:space="preserve"> ; </w:t>
            </w:r>
            <w:r w:rsidR="00112A06" w:rsidRPr="00CE714A">
              <w:rPr>
                <w:rFonts w:ascii="Arial" w:hAnsi="Arial" w:cs="Arial"/>
                <w:i/>
              </w:rPr>
              <w:t>On peut monter en haut d</w:t>
            </w:r>
            <w:r w:rsidR="00CE714A" w:rsidRPr="00CE714A">
              <w:rPr>
                <w:rFonts w:ascii="Arial" w:hAnsi="Arial" w:cs="Arial"/>
                <w:i/>
              </w:rPr>
              <w:t>u toboggan. On peut jouer au bac</w:t>
            </w:r>
            <w:r w:rsidR="00414FBF">
              <w:rPr>
                <w:rFonts w:ascii="Arial" w:hAnsi="Arial" w:cs="Arial"/>
                <w:i/>
              </w:rPr>
              <w:t xml:space="preserve"> à sable quand le sable est sec</w:t>
            </w:r>
            <w:r w:rsidR="00CE714A" w:rsidRPr="00CE714A">
              <w:rPr>
                <w:rFonts w:ascii="Arial" w:hAnsi="Arial" w:cs="Arial"/>
                <w:i/>
              </w:rPr>
              <w:t>. Quand il est mouillé, on ne joue pas dans le bac à sabl</w:t>
            </w:r>
            <w:r w:rsidR="00414FBF">
              <w:rPr>
                <w:rFonts w:ascii="Arial" w:hAnsi="Arial" w:cs="Arial"/>
                <w:i/>
              </w:rPr>
              <w:t>e parce  qu’on peut être mouillé</w:t>
            </w:r>
            <w:r w:rsidRPr="00CE714A">
              <w:rPr>
                <w:rFonts w:ascii="Arial" w:hAnsi="Arial" w:cs="Arial"/>
                <w:i/>
              </w:rPr>
              <w:t>.</w:t>
            </w:r>
            <w:r w:rsidRPr="00CE714A">
              <w:rPr>
                <w:rFonts w:ascii="Arial" w:hAnsi="Arial" w:cs="Arial"/>
                <w:b/>
                <w:i/>
              </w:rPr>
              <w:t xml:space="preserve"> On </w:t>
            </w:r>
            <w:r w:rsidR="00414FBF">
              <w:rPr>
                <w:rFonts w:ascii="Arial" w:hAnsi="Arial" w:cs="Arial"/>
                <w:b/>
                <w:i/>
              </w:rPr>
              <w:t xml:space="preserve"> a le droit de courir. On joue</w:t>
            </w:r>
            <w:r w:rsidR="00CE714A" w:rsidRPr="00CE714A">
              <w:rPr>
                <w:rFonts w:ascii="Arial" w:hAnsi="Arial" w:cs="Arial"/>
                <w:b/>
                <w:i/>
              </w:rPr>
              <w:t>. On peut faire du toboggan. O</w:t>
            </w:r>
            <w:r w:rsidR="00414FBF">
              <w:rPr>
                <w:rFonts w:ascii="Arial" w:hAnsi="Arial" w:cs="Arial"/>
                <w:b/>
                <w:i/>
              </w:rPr>
              <w:t>n peut jouer avec les véhicules</w:t>
            </w:r>
            <w:r w:rsidR="00CE714A" w:rsidRPr="00CE714A">
              <w:rPr>
                <w:rFonts w:ascii="Arial" w:hAnsi="Arial" w:cs="Arial"/>
                <w:b/>
                <w:i/>
              </w:rPr>
              <w:t>. On peut fair</w:t>
            </w:r>
            <w:r w:rsidR="00414FBF">
              <w:rPr>
                <w:rFonts w:ascii="Arial" w:hAnsi="Arial" w:cs="Arial"/>
                <w:b/>
                <w:i/>
              </w:rPr>
              <w:t xml:space="preserve">e des galipettes sur le filet </w:t>
            </w:r>
            <w:r w:rsidR="00CE714A" w:rsidRPr="00CE714A">
              <w:rPr>
                <w:rFonts w:ascii="Arial" w:hAnsi="Arial" w:cs="Arial"/>
                <w:b/>
                <w:i/>
              </w:rPr>
              <w:t xml:space="preserve">Dans le petit parc, on peut jouer avec les petits véhicules .On peut jouer au ballon devant le mur </w:t>
            </w:r>
            <w:proofErr w:type="gramStart"/>
            <w:r w:rsidR="00CE714A" w:rsidRPr="00CE714A">
              <w:rPr>
                <w:rFonts w:ascii="Arial" w:hAnsi="Arial" w:cs="Arial"/>
                <w:b/>
                <w:i/>
              </w:rPr>
              <w:t>d’escalade .</w:t>
            </w:r>
            <w:proofErr w:type="gramEnd"/>
            <w:r w:rsidR="00CE714A" w:rsidRPr="00CE714A">
              <w:rPr>
                <w:rFonts w:ascii="Arial" w:hAnsi="Arial" w:cs="Arial"/>
                <w:b/>
                <w:i/>
              </w:rPr>
              <w:t xml:space="preserve"> </w:t>
            </w:r>
          </w:p>
        </w:tc>
        <w:tc>
          <w:tcPr>
            <w:tcW w:w="5458" w:type="dxa"/>
          </w:tcPr>
          <w:p w:rsidR="00A66B69" w:rsidRPr="00CE714A" w:rsidRDefault="00A76B98" w:rsidP="00CE714A">
            <w:pPr>
              <w:rPr>
                <w:rFonts w:ascii="Arial" w:hAnsi="Arial" w:cs="Arial"/>
                <w:b/>
              </w:rPr>
            </w:pPr>
            <w:r w:rsidRPr="00CE714A">
              <w:rPr>
                <w:rFonts w:ascii="Arial" w:hAnsi="Arial" w:cs="Arial"/>
                <w:b/>
                <w:u w:val="single"/>
              </w:rPr>
              <w:t>La cantine</w:t>
            </w:r>
            <w:r w:rsidRPr="00CE714A">
              <w:rPr>
                <w:rFonts w:ascii="Arial" w:hAnsi="Arial" w:cs="Arial"/>
                <w:b/>
              </w:rPr>
              <w:t xml:space="preserve"> : </w:t>
            </w:r>
            <w:r w:rsidRPr="00CE714A">
              <w:rPr>
                <w:rFonts w:ascii="Arial" w:hAnsi="Arial" w:cs="Arial"/>
                <w:i/>
              </w:rPr>
              <w:t>On mange</w:t>
            </w:r>
            <w:r w:rsidRPr="00CE714A">
              <w:rPr>
                <w:rFonts w:ascii="Arial" w:hAnsi="Arial" w:cs="Arial"/>
                <w:b/>
              </w:rPr>
              <w:t>.</w:t>
            </w:r>
            <w:r w:rsidR="00CE714A">
              <w:rPr>
                <w:rFonts w:ascii="Arial" w:hAnsi="Arial" w:cs="Arial"/>
                <w:i/>
              </w:rPr>
              <w:t> </w:t>
            </w:r>
            <w:r w:rsidRPr="00CE714A">
              <w:rPr>
                <w:rFonts w:ascii="Arial" w:hAnsi="Arial" w:cs="Arial"/>
                <w:i/>
              </w:rPr>
              <w:t xml:space="preserve"> </w:t>
            </w:r>
            <w:r w:rsidR="00CE714A" w:rsidRPr="00CE714A">
              <w:rPr>
                <w:rFonts w:ascii="Arial" w:hAnsi="Arial" w:cs="Arial"/>
                <w:i/>
              </w:rPr>
              <w:t>Les grands ont des plateaux  mais pas les petits</w:t>
            </w:r>
            <w:r w:rsidR="00414FBF">
              <w:rPr>
                <w:rFonts w:ascii="Arial" w:hAnsi="Arial" w:cs="Arial"/>
                <w:b/>
              </w:rPr>
              <w:t>. On mange</w:t>
            </w:r>
            <w:r w:rsidR="00CE714A">
              <w:rPr>
                <w:rFonts w:ascii="Arial" w:hAnsi="Arial" w:cs="Arial"/>
                <w:b/>
              </w:rPr>
              <w:t>.  On n’a pas le dr</w:t>
            </w:r>
            <w:r w:rsidR="00414FBF">
              <w:rPr>
                <w:rFonts w:ascii="Arial" w:hAnsi="Arial" w:cs="Arial"/>
                <w:b/>
              </w:rPr>
              <w:t>oit de jouer avec la nourriture</w:t>
            </w:r>
            <w:r w:rsidR="00CE714A">
              <w:rPr>
                <w:rFonts w:ascii="Arial" w:hAnsi="Arial" w:cs="Arial"/>
                <w:b/>
              </w:rPr>
              <w:t>.</w:t>
            </w:r>
          </w:p>
        </w:tc>
      </w:tr>
      <w:tr w:rsidR="00A76B98" w:rsidRPr="00DC49B2" w:rsidTr="00044C58">
        <w:tc>
          <w:tcPr>
            <w:tcW w:w="5813" w:type="dxa"/>
          </w:tcPr>
          <w:p w:rsidR="00A76B98" w:rsidRPr="00DC49B2" w:rsidRDefault="00A76B98" w:rsidP="00804575">
            <w:pPr>
              <w:rPr>
                <w:sz w:val="24"/>
                <w:szCs w:val="24"/>
              </w:rPr>
            </w:pPr>
            <w:r w:rsidRPr="00DC49B2">
              <w:rPr>
                <w:sz w:val="24"/>
                <w:szCs w:val="24"/>
              </w:rPr>
              <w:t xml:space="preserve">    </w:t>
            </w:r>
            <w:r w:rsidR="004919CE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187700" cy="1752600"/>
                  <wp:effectExtent l="1905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</w:tcPr>
          <w:p w:rsidR="00A76B98" w:rsidRPr="00DC49B2" w:rsidRDefault="004919C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111500" cy="1752600"/>
                  <wp:effectExtent l="1905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B98" w:rsidRPr="00DC49B2" w:rsidTr="00044C58">
        <w:trPr>
          <w:trHeight w:val="1341"/>
        </w:trPr>
        <w:tc>
          <w:tcPr>
            <w:tcW w:w="5813" w:type="dxa"/>
          </w:tcPr>
          <w:p w:rsidR="00A76B98" w:rsidRPr="00DC49B2" w:rsidRDefault="005B7AC6" w:rsidP="00F54F4B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La </w:t>
            </w:r>
            <w:r w:rsidR="00A76B98" w:rsidRPr="00DC49B2">
              <w:rPr>
                <w:rFonts w:ascii="Arial" w:hAnsi="Arial" w:cs="Arial"/>
                <w:b/>
                <w:sz w:val="24"/>
                <w:szCs w:val="24"/>
                <w:u w:val="single"/>
              </w:rPr>
              <w:t>B.C.D</w:t>
            </w:r>
            <w:r w:rsidR="00A76B98" w:rsidRPr="00DC49B2">
              <w:rPr>
                <w:rFonts w:ascii="Arial" w:hAnsi="Arial" w:cs="Arial"/>
                <w:b/>
                <w:sz w:val="24"/>
                <w:szCs w:val="24"/>
              </w:rPr>
              <w:t> </w:t>
            </w:r>
            <w:proofErr w:type="gramStart"/>
            <w:r w:rsidR="00A76B98" w:rsidRPr="00DC49B2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A76B98" w:rsidRPr="00DC49B2">
              <w:rPr>
                <w:rFonts w:ascii="Arial" w:hAnsi="Arial" w:cs="Arial"/>
                <w:i/>
                <w:sz w:val="24"/>
                <w:szCs w:val="24"/>
              </w:rPr>
              <w:t>On</w:t>
            </w:r>
            <w:proofErr w:type="gramEnd"/>
            <w:r w:rsidR="00A76B98" w:rsidRPr="00DC49B2">
              <w:rPr>
                <w:rFonts w:ascii="Arial" w:hAnsi="Arial" w:cs="Arial"/>
                <w:i/>
                <w:sz w:val="24"/>
                <w:szCs w:val="24"/>
              </w:rPr>
              <w:t xml:space="preserve"> lit ; on peut regarder des livres</w:t>
            </w:r>
            <w:r w:rsidR="00A76B98" w:rsidRPr="00DC49B2">
              <w:rPr>
                <w:rFonts w:ascii="Arial" w:hAnsi="Arial" w:cs="Arial"/>
                <w:b/>
                <w:sz w:val="24"/>
                <w:szCs w:val="24"/>
              </w:rPr>
              <w:t xml:space="preserve"> . On lit</w:t>
            </w:r>
            <w:r w:rsidR="00576BD2">
              <w:rPr>
                <w:rFonts w:ascii="Arial" w:hAnsi="Arial" w:cs="Arial"/>
                <w:b/>
                <w:sz w:val="24"/>
                <w:szCs w:val="24"/>
              </w:rPr>
              <w:t xml:space="preserve"> des livres </w:t>
            </w:r>
            <w:r w:rsidR="00414FBF">
              <w:rPr>
                <w:rFonts w:ascii="Arial" w:hAnsi="Arial" w:cs="Arial"/>
                <w:b/>
                <w:sz w:val="24"/>
                <w:szCs w:val="24"/>
              </w:rPr>
              <w:t>; on apprend à lire</w:t>
            </w:r>
            <w:r w:rsidR="00F54F4B">
              <w:rPr>
                <w:rFonts w:ascii="Arial" w:hAnsi="Arial" w:cs="Arial"/>
                <w:b/>
                <w:sz w:val="24"/>
                <w:szCs w:val="24"/>
              </w:rPr>
              <w:t>. On emprunte des livres</w:t>
            </w:r>
            <w:r w:rsidR="00414FBF">
              <w:rPr>
                <w:rFonts w:ascii="Arial" w:hAnsi="Arial" w:cs="Arial"/>
                <w:b/>
                <w:sz w:val="24"/>
                <w:szCs w:val="24"/>
              </w:rPr>
              <w:t>. On range le livre à sa place</w:t>
            </w:r>
            <w:r w:rsidR="00F54F4B">
              <w:rPr>
                <w:rFonts w:ascii="Arial" w:hAnsi="Arial" w:cs="Arial"/>
                <w:b/>
                <w:sz w:val="24"/>
                <w:szCs w:val="24"/>
              </w:rPr>
              <w:t xml:space="preserve">, à sa bonne lettre ou gommette de couleur. </w:t>
            </w:r>
          </w:p>
        </w:tc>
        <w:tc>
          <w:tcPr>
            <w:tcW w:w="5458" w:type="dxa"/>
          </w:tcPr>
          <w:p w:rsidR="00A76B98" w:rsidRPr="00DC49B2" w:rsidRDefault="00A76B98" w:rsidP="00F54F4B">
            <w:pPr>
              <w:rPr>
                <w:sz w:val="24"/>
                <w:szCs w:val="24"/>
              </w:rPr>
            </w:pPr>
            <w:r w:rsidRPr="00DC49B2">
              <w:rPr>
                <w:rFonts w:ascii="Arial" w:hAnsi="Arial" w:cs="Arial"/>
                <w:b/>
                <w:sz w:val="24"/>
                <w:szCs w:val="24"/>
                <w:u w:val="single"/>
              </w:rPr>
              <w:t>Le dortoir</w:t>
            </w:r>
            <w:r w:rsidRPr="00DC49B2"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  <w:r w:rsidRPr="00DC49B2">
              <w:rPr>
                <w:rFonts w:ascii="Arial" w:hAnsi="Arial" w:cs="Arial"/>
                <w:i/>
                <w:sz w:val="24"/>
                <w:szCs w:val="24"/>
              </w:rPr>
              <w:t>On</w:t>
            </w:r>
            <w:r w:rsidR="00414FBF">
              <w:rPr>
                <w:rFonts w:ascii="Arial" w:hAnsi="Arial" w:cs="Arial"/>
                <w:i/>
                <w:sz w:val="24"/>
                <w:szCs w:val="24"/>
              </w:rPr>
              <w:t xml:space="preserve"> fait dodo</w:t>
            </w:r>
            <w:r w:rsidR="00F54F4B">
              <w:rPr>
                <w:rFonts w:ascii="Arial" w:hAnsi="Arial" w:cs="Arial"/>
                <w:i/>
                <w:sz w:val="24"/>
                <w:szCs w:val="24"/>
              </w:rPr>
              <w:t xml:space="preserve">. On </w:t>
            </w:r>
            <w:r w:rsidRPr="00DC49B2">
              <w:rPr>
                <w:rFonts w:ascii="Arial" w:hAnsi="Arial" w:cs="Arial"/>
                <w:i/>
                <w:sz w:val="24"/>
                <w:szCs w:val="24"/>
              </w:rPr>
              <w:t xml:space="preserve"> dort</w:t>
            </w:r>
            <w:r w:rsidRPr="00DC49B2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F54F4B">
              <w:rPr>
                <w:rFonts w:ascii="Arial" w:hAnsi="Arial" w:cs="Arial"/>
                <w:b/>
                <w:sz w:val="24"/>
                <w:szCs w:val="24"/>
              </w:rPr>
              <w:t>Dans</w:t>
            </w:r>
            <w:r w:rsidR="00414FBF">
              <w:rPr>
                <w:rFonts w:ascii="Arial" w:hAnsi="Arial" w:cs="Arial"/>
                <w:b/>
                <w:sz w:val="24"/>
                <w:szCs w:val="24"/>
              </w:rPr>
              <w:t xml:space="preserve"> le dortoir, les petits dorment</w:t>
            </w:r>
            <w:r w:rsidR="00F54F4B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</w:tr>
    </w:tbl>
    <w:tbl>
      <w:tblPr>
        <w:tblpPr w:leftFromText="141" w:rightFromText="141" w:vertAnchor="page" w:horzAnchor="margin" w:tblpY="120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20"/>
        <w:gridCol w:w="4961"/>
      </w:tblGrid>
      <w:tr w:rsidR="00886484" w:rsidRPr="00DC49B2" w:rsidTr="00817C57">
        <w:trPr>
          <w:trHeight w:val="51"/>
        </w:trPr>
        <w:tc>
          <w:tcPr>
            <w:tcW w:w="5920" w:type="dxa"/>
          </w:tcPr>
          <w:p w:rsidR="00886484" w:rsidRPr="00DC49B2" w:rsidRDefault="004919CE" w:rsidP="00817C5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3759200" cy="2120900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86484" w:rsidRPr="00DC49B2" w:rsidRDefault="004919CE" w:rsidP="00817C5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959100" cy="1562100"/>
                  <wp:effectExtent l="1905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484" w:rsidRPr="00DC49B2" w:rsidTr="00817C57">
        <w:trPr>
          <w:trHeight w:val="2061"/>
        </w:trPr>
        <w:tc>
          <w:tcPr>
            <w:tcW w:w="5920" w:type="dxa"/>
          </w:tcPr>
          <w:p w:rsidR="00817C57" w:rsidRDefault="00817C57" w:rsidP="00817C5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886484" w:rsidRPr="007E5536" w:rsidRDefault="00886484" w:rsidP="00817C5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49B2">
              <w:rPr>
                <w:rFonts w:ascii="Arial" w:hAnsi="Arial" w:cs="Arial"/>
                <w:b/>
                <w:sz w:val="24"/>
                <w:szCs w:val="24"/>
                <w:u w:val="single"/>
              </w:rPr>
              <w:t>Le gymnase</w:t>
            </w:r>
            <w:r w:rsidRPr="00DC49B2"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  <w:r w:rsidRPr="00DC49B2">
              <w:rPr>
                <w:rFonts w:ascii="Arial" w:hAnsi="Arial" w:cs="Arial"/>
                <w:i/>
                <w:sz w:val="24"/>
                <w:szCs w:val="24"/>
              </w:rPr>
              <w:t xml:space="preserve">On court ; </w:t>
            </w:r>
            <w:r w:rsidR="00D86A95">
              <w:rPr>
                <w:rFonts w:ascii="Arial" w:hAnsi="Arial" w:cs="Arial"/>
                <w:i/>
                <w:sz w:val="24"/>
                <w:szCs w:val="24"/>
              </w:rPr>
              <w:t xml:space="preserve">On joue </w:t>
            </w:r>
            <w:r w:rsidRPr="00DC49B2">
              <w:rPr>
                <w:rFonts w:ascii="Arial" w:hAnsi="Arial" w:cs="Arial"/>
                <w:i/>
                <w:sz w:val="24"/>
                <w:szCs w:val="24"/>
              </w:rPr>
              <w:t xml:space="preserve">; on </w:t>
            </w:r>
            <w:proofErr w:type="gramStart"/>
            <w:r w:rsidRPr="00DC49B2">
              <w:rPr>
                <w:rFonts w:ascii="Arial" w:hAnsi="Arial" w:cs="Arial"/>
                <w:i/>
                <w:sz w:val="24"/>
                <w:szCs w:val="24"/>
              </w:rPr>
              <w:t>marche </w:t>
            </w:r>
            <w:r w:rsidR="00D86A95">
              <w:rPr>
                <w:rFonts w:ascii="Arial" w:hAnsi="Arial" w:cs="Arial"/>
                <w:i/>
                <w:sz w:val="24"/>
                <w:szCs w:val="24"/>
              </w:rPr>
              <w:t>.</w:t>
            </w:r>
            <w:proofErr w:type="gramEnd"/>
            <w:r w:rsidR="00D86A9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D86A95" w:rsidRPr="00D86A95">
              <w:rPr>
                <w:rFonts w:ascii="Arial" w:hAnsi="Arial" w:cs="Arial"/>
                <w:b/>
                <w:sz w:val="24"/>
                <w:szCs w:val="24"/>
              </w:rPr>
              <w:t>Quand on est dans le gymnase, on fait du sport.</w:t>
            </w:r>
            <w:r w:rsidR="00D86A9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D86A95">
              <w:rPr>
                <w:rFonts w:ascii="Arial" w:hAnsi="Arial" w:cs="Arial"/>
                <w:b/>
                <w:sz w:val="24"/>
                <w:szCs w:val="24"/>
              </w:rPr>
              <w:t xml:space="preserve">On fait de la gym. On 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>s’échauffe. On court, on marche</w:t>
            </w:r>
            <w:r w:rsidR="00D86A95">
              <w:rPr>
                <w:rFonts w:ascii="Arial" w:hAnsi="Arial" w:cs="Arial"/>
                <w:b/>
                <w:sz w:val="24"/>
                <w:szCs w:val="24"/>
              </w:rPr>
              <w:t>, on trottine. On joue à des petits jeux : l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>e sorcier, l’ours, le promeneur</w:t>
            </w:r>
            <w:r w:rsidR="00AC6B5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817C57" w:rsidRDefault="00817C57" w:rsidP="00817C5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886484" w:rsidRPr="00AC6B53" w:rsidRDefault="00886484" w:rsidP="00817C5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49B2">
              <w:rPr>
                <w:rFonts w:ascii="Arial" w:hAnsi="Arial" w:cs="Arial"/>
                <w:b/>
                <w:sz w:val="24"/>
                <w:szCs w:val="24"/>
                <w:u w:val="single"/>
              </w:rPr>
              <w:t>La salle de jeux</w:t>
            </w:r>
            <w:r w:rsidRPr="00DC49B2"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  <w:r w:rsidR="00AC6B53">
              <w:rPr>
                <w:rFonts w:ascii="Arial" w:hAnsi="Arial" w:cs="Arial"/>
                <w:i/>
                <w:sz w:val="24"/>
                <w:szCs w:val="24"/>
              </w:rPr>
              <w:t>On joue. On tourne. On fait la ronde.</w:t>
            </w:r>
            <w:r w:rsidRPr="00DC49B2">
              <w:rPr>
                <w:rFonts w:ascii="Arial" w:hAnsi="Arial" w:cs="Arial"/>
                <w:b/>
                <w:sz w:val="24"/>
                <w:szCs w:val="24"/>
              </w:rPr>
              <w:t xml:space="preserve"> .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>On joue avec des cerceaux</w:t>
            </w:r>
            <w:r w:rsidR="00AC6B53">
              <w:rPr>
                <w:rFonts w:ascii="Arial" w:hAnsi="Arial" w:cs="Arial"/>
                <w:b/>
                <w:sz w:val="24"/>
                <w:szCs w:val="24"/>
              </w:rPr>
              <w:t>. C’est pour faire du sport dans le calme .On danse. On joue avec la maîtresse. Quelquefois, l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>a maîtresse  a des instruments</w:t>
            </w:r>
            <w:r w:rsidR="00AC6B5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886484" w:rsidRPr="00DC49B2" w:rsidTr="00817C57">
        <w:trPr>
          <w:trHeight w:val="3237"/>
        </w:trPr>
        <w:tc>
          <w:tcPr>
            <w:tcW w:w="5920" w:type="dxa"/>
          </w:tcPr>
          <w:p w:rsidR="00886484" w:rsidRPr="00DC49B2" w:rsidRDefault="004919CE" w:rsidP="00817C5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619500" cy="2044700"/>
                  <wp:effectExtent l="1905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86484" w:rsidRPr="00DC49B2" w:rsidRDefault="004919CE" w:rsidP="00817C5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009900" cy="1879600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484" w:rsidRPr="00DC49B2" w:rsidTr="00817C57">
        <w:trPr>
          <w:trHeight w:val="2566"/>
        </w:trPr>
        <w:tc>
          <w:tcPr>
            <w:tcW w:w="5920" w:type="dxa"/>
          </w:tcPr>
          <w:p w:rsidR="00817C57" w:rsidRDefault="00817C57" w:rsidP="00817C5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886484" w:rsidRPr="00DC49B2" w:rsidRDefault="00886484" w:rsidP="00817C5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49B2">
              <w:rPr>
                <w:rFonts w:ascii="Arial" w:hAnsi="Arial" w:cs="Arial"/>
                <w:b/>
                <w:sz w:val="24"/>
                <w:szCs w:val="24"/>
                <w:u w:val="single"/>
              </w:rPr>
              <w:t>Ma classe</w:t>
            </w:r>
            <w:r w:rsidRPr="00DC49B2"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  <w:r w:rsidR="006B7FC8">
              <w:rPr>
                <w:rFonts w:ascii="Arial" w:hAnsi="Arial" w:cs="Arial"/>
                <w:i/>
                <w:sz w:val="24"/>
                <w:szCs w:val="24"/>
              </w:rPr>
              <w:t xml:space="preserve">On joue. On </w:t>
            </w:r>
            <w:r w:rsidR="00CE5154">
              <w:rPr>
                <w:rFonts w:ascii="Arial" w:hAnsi="Arial" w:cs="Arial"/>
                <w:i/>
                <w:sz w:val="24"/>
                <w:szCs w:val="24"/>
              </w:rPr>
              <w:t xml:space="preserve">travaille. </w:t>
            </w:r>
            <w:r w:rsidR="006B7FC8">
              <w:rPr>
                <w:rFonts w:ascii="Arial" w:hAnsi="Arial" w:cs="Arial"/>
                <w:i/>
                <w:sz w:val="24"/>
                <w:szCs w:val="24"/>
              </w:rPr>
              <w:t xml:space="preserve">On déchire des papiers. On a dessiné avec des </w:t>
            </w:r>
            <w:r w:rsidR="00CE5154">
              <w:rPr>
                <w:rFonts w:ascii="Arial" w:hAnsi="Arial" w:cs="Arial"/>
                <w:i/>
                <w:sz w:val="24"/>
                <w:szCs w:val="24"/>
              </w:rPr>
              <w:t>crayons. On</w:t>
            </w:r>
            <w:r w:rsidR="006B7FC8">
              <w:rPr>
                <w:rFonts w:ascii="Arial" w:hAnsi="Arial" w:cs="Arial"/>
                <w:i/>
                <w:sz w:val="24"/>
                <w:szCs w:val="24"/>
              </w:rPr>
              <w:t xml:space="preserve"> fait de la </w:t>
            </w:r>
            <w:r w:rsidR="00CE5154">
              <w:rPr>
                <w:rFonts w:ascii="Arial" w:hAnsi="Arial" w:cs="Arial"/>
                <w:i/>
                <w:sz w:val="24"/>
                <w:szCs w:val="24"/>
              </w:rPr>
              <w:t xml:space="preserve">peinture. </w:t>
            </w:r>
            <w:r w:rsidRPr="00DC49B2">
              <w:rPr>
                <w:rFonts w:ascii="Arial" w:hAnsi="Arial" w:cs="Arial"/>
                <w:b/>
                <w:sz w:val="24"/>
                <w:szCs w:val="24"/>
              </w:rPr>
              <w:t xml:space="preserve">On </w:t>
            </w:r>
            <w:r w:rsidR="00CE5154" w:rsidRPr="00DC49B2">
              <w:rPr>
                <w:rFonts w:ascii="Arial" w:hAnsi="Arial" w:cs="Arial"/>
                <w:b/>
                <w:sz w:val="24"/>
                <w:szCs w:val="24"/>
              </w:rPr>
              <w:t xml:space="preserve">travaille. </w:t>
            </w:r>
            <w:r w:rsidR="00221855">
              <w:rPr>
                <w:rFonts w:ascii="Arial" w:hAnsi="Arial" w:cs="Arial"/>
                <w:b/>
                <w:sz w:val="24"/>
                <w:szCs w:val="24"/>
              </w:rPr>
              <w:t xml:space="preserve">On fit de la 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 xml:space="preserve">peinture. </w:t>
            </w:r>
            <w:r w:rsidR="00221855">
              <w:rPr>
                <w:rFonts w:ascii="Arial" w:hAnsi="Arial" w:cs="Arial"/>
                <w:b/>
                <w:sz w:val="24"/>
                <w:szCs w:val="24"/>
              </w:rPr>
              <w:t xml:space="preserve">On 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 xml:space="preserve">dessine. </w:t>
            </w:r>
            <w:r w:rsidR="00221855">
              <w:rPr>
                <w:rFonts w:ascii="Arial" w:hAnsi="Arial" w:cs="Arial"/>
                <w:b/>
                <w:sz w:val="24"/>
                <w:szCs w:val="24"/>
              </w:rPr>
              <w:t xml:space="preserve">On apprend à 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 xml:space="preserve">compter. </w:t>
            </w:r>
            <w:r w:rsidR="00221855">
              <w:rPr>
                <w:rFonts w:ascii="Arial" w:hAnsi="Arial" w:cs="Arial"/>
                <w:b/>
                <w:sz w:val="24"/>
                <w:szCs w:val="24"/>
              </w:rPr>
              <w:t xml:space="preserve">On fait la date. On peut jouer sur 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 xml:space="preserve">l’ordinateur. </w:t>
            </w:r>
            <w:r w:rsidR="00221855">
              <w:rPr>
                <w:rFonts w:ascii="Arial" w:hAnsi="Arial" w:cs="Arial"/>
                <w:b/>
                <w:sz w:val="24"/>
                <w:szCs w:val="24"/>
              </w:rPr>
              <w:t xml:space="preserve">On peut jouer dans la cuisine quand on a fini son travail. On apprend à lire et à 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 xml:space="preserve">écrire. </w:t>
            </w:r>
            <w:r w:rsidR="00221855">
              <w:rPr>
                <w:rFonts w:ascii="Arial" w:hAnsi="Arial" w:cs="Arial"/>
                <w:b/>
                <w:sz w:val="24"/>
                <w:szCs w:val="24"/>
              </w:rPr>
              <w:t xml:space="preserve">On peut écrire notre prénom. On 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 xml:space="preserve">chante. </w:t>
            </w:r>
          </w:p>
        </w:tc>
        <w:tc>
          <w:tcPr>
            <w:tcW w:w="4961" w:type="dxa"/>
          </w:tcPr>
          <w:p w:rsidR="00817C57" w:rsidRDefault="00817C57" w:rsidP="00817C5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886484" w:rsidRPr="00DC49B2" w:rsidRDefault="00886484" w:rsidP="00817C57">
            <w:pPr>
              <w:rPr>
                <w:sz w:val="24"/>
                <w:szCs w:val="24"/>
              </w:rPr>
            </w:pPr>
            <w:r w:rsidRPr="00DC49B2">
              <w:rPr>
                <w:rFonts w:ascii="Arial" w:hAnsi="Arial" w:cs="Arial"/>
                <w:b/>
                <w:sz w:val="24"/>
                <w:szCs w:val="24"/>
                <w:u w:val="single"/>
              </w:rPr>
              <w:t>Les toilettes</w:t>
            </w:r>
            <w:r w:rsidRPr="00DC49B2"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  <w:r w:rsidRPr="00DC49B2">
              <w:rPr>
                <w:rFonts w:ascii="Arial" w:hAnsi="Arial" w:cs="Arial"/>
                <w:i/>
                <w:sz w:val="24"/>
                <w:szCs w:val="24"/>
              </w:rPr>
              <w:t xml:space="preserve">on fait « pipi » ; on peut faire « caca » ; on se lave les mains; on peut </w:t>
            </w:r>
            <w:r w:rsidR="00C41607">
              <w:rPr>
                <w:rFonts w:ascii="Arial" w:hAnsi="Arial" w:cs="Arial"/>
                <w:i/>
                <w:sz w:val="24"/>
                <w:szCs w:val="24"/>
              </w:rPr>
              <w:t>boire</w:t>
            </w:r>
            <w:r w:rsidRPr="00DC49B2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Pr="00DC49B2">
              <w:rPr>
                <w:rFonts w:ascii="Arial" w:hAnsi="Arial" w:cs="Arial"/>
                <w:b/>
                <w:sz w:val="24"/>
                <w:szCs w:val="24"/>
              </w:rPr>
              <w:t xml:space="preserve">  On fait « pipi » ; on </w:t>
            </w:r>
            <w:r w:rsidR="00C41607">
              <w:rPr>
                <w:rFonts w:ascii="Arial" w:hAnsi="Arial" w:cs="Arial"/>
                <w:b/>
                <w:sz w:val="24"/>
                <w:szCs w:val="24"/>
              </w:rPr>
              <w:t xml:space="preserve">est obligé de se laver </w:t>
            </w:r>
            <w:r w:rsidRPr="00DC49B2">
              <w:rPr>
                <w:rFonts w:ascii="Arial" w:hAnsi="Arial" w:cs="Arial"/>
                <w:b/>
                <w:sz w:val="24"/>
                <w:szCs w:val="24"/>
              </w:rPr>
              <w:t xml:space="preserve">les </w:t>
            </w:r>
            <w:r w:rsidR="00CE5154" w:rsidRPr="00DC49B2">
              <w:rPr>
                <w:rFonts w:ascii="Arial" w:hAnsi="Arial" w:cs="Arial"/>
                <w:b/>
                <w:sz w:val="24"/>
                <w:szCs w:val="24"/>
              </w:rPr>
              <w:t xml:space="preserve">mains. </w:t>
            </w:r>
            <w:r w:rsidR="00C41607">
              <w:rPr>
                <w:rFonts w:ascii="Arial" w:hAnsi="Arial" w:cs="Arial"/>
                <w:b/>
                <w:sz w:val="24"/>
                <w:szCs w:val="24"/>
              </w:rPr>
              <w:t xml:space="preserve">On peut 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>boire,</w:t>
            </w:r>
            <w:r w:rsidR="00C41607">
              <w:rPr>
                <w:rFonts w:ascii="Arial" w:hAnsi="Arial" w:cs="Arial"/>
                <w:b/>
                <w:sz w:val="24"/>
                <w:szCs w:val="24"/>
              </w:rPr>
              <w:t xml:space="preserve"> avec son verre 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>(avec</w:t>
            </w:r>
            <w:r w:rsidR="00C41607">
              <w:rPr>
                <w:rFonts w:ascii="Arial" w:hAnsi="Arial" w:cs="Arial"/>
                <w:b/>
                <w:sz w:val="24"/>
                <w:szCs w:val="24"/>
              </w:rPr>
              <w:t xml:space="preserve"> le numéro et la </w:t>
            </w:r>
            <w:r w:rsidR="00CE5154">
              <w:rPr>
                <w:rFonts w:ascii="Arial" w:hAnsi="Arial" w:cs="Arial"/>
                <w:b/>
                <w:sz w:val="24"/>
                <w:szCs w:val="24"/>
              </w:rPr>
              <w:t>couleur).</w:t>
            </w:r>
          </w:p>
        </w:tc>
      </w:tr>
    </w:tbl>
    <w:p w:rsidR="00A66B69" w:rsidRPr="00DC49B2" w:rsidRDefault="00A66B69">
      <w:pPr>
        <w:rPr>
          <w:sz w:val="24"/>
          <w:szCs w:val="24"/>
        </w:rPr>
      </w:pPr>
    </w:p>
    <w:sectPr w:rsidR="00A66B69" w:rsidRPr="00DC49B2" w:rsidSect="00A76B98">
      <w:pgSz w:w="11906" w:h="16838"/>
      <w:pgMar w:top="510" w:right="397" w:bottom="454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020" w:rsidRDefault="009F1020" w:rsidP="00A66B69">
      <w:pPr>
        <w:spacing w:after="0" w:line="240" w:lineRule="auto"/>
      </w:pPr>
      <w:r>
        <w:separator/>
      </w:r>
    </w:p>
  </w:endnote>
  <w:endnote w:type="continuationSeparator" w:id="0">
    <w:p w:rsidR="009F1020" w:rsidRDefault="009F1020" w:rsidP="00A66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020" w:rsidRDefault="009F1020" w:rsidP="00A66B69">
      <w:pPr>
        <w:spacing w:after="0" w:line="240" w:lineRule="auto"/>
      </w:pPr>
      <w:r>
        <w:separator/>
      </w:r>
    </w:p>
  </w:footnote>
  <w:footnote w:type="continuationSeparator" w:id="0">
    <w:p w:rsidR="009F1020" w:rsidRDefault="009F1020" w:rsidP="00A66B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5154"/>
    <w:rsid w:val="0001758B"/>
    <w:rsid w:val="00044C58"/>
    <w:rsid w:val="000B6079"/>
    <w:rsid w:val="000F4476"/>
    <w:rsid w:val="00112A06"/>
    <w:rsid w:val="00163BA3"/>
    <w:rsid w:val="00163E59"/>
    <w:rsid w:val="001A4547"/>
    <w:rsid w:val="001D3BD4"/>
    <w:rsid w:val="00221855"/>
    <w:rsid w:val="002562F3"/>
    <w:rsid w:val="00364293"/>
    <w:rsid w:val="003A0BDE"/>
    <w:rsid w:val="003C005E"/>
    <w:rsid w:val="00414FBF"/>
    <w:rsid w:val="00443DC2"/>
    <w:rsid w:val="00460D0A"/>
    <w:rsid w:val="004919CE"/>
    <w:rsid w:val="004C548A"/>
    <w:rsid w:val="004E18BB"/>
    <w:rsid w:val="00576BD2"/>
    <w:rsid w:val="005B7AC6"/>
    <w:rsid w:val="005D0E4B"/>
    <w:rsid w:val="006B7FC8"/>
    <w:rsid w:val="0074143A"/>
    <w:rsid w:val="00763572"/>
    <w:rsid w:val="007E471F"/>
    <w:rsid w:val="007E5536"/>
    <w:rsid w:val="00801EDB"/>
    <w:rsid w:val="00804575"/>
    <w:rsid w:val="008168CF"/>
    <w:rsid w:val="00817C57"/>
    <w:rsid w:val="00840A98"/>
    <w:rsid w:val="00886484"/>
    <w:rsid w:val="008B1EA1"/>
    <w:rsid w:val="008C0960"/>
    <w:rsid w:val="00956ECD"/>
    <w:rsid w:val="009F1020"/>
    <w:rsid w:val="00A66B69"/>
    <w:rsid w:val="00A764E0"/>
    <w:rsid w:val="00A76B98"/>
    <w:rsid w:val="00AC6B53"/>
    <w:rsid w:val="00AD21E7"/>
    <w:rsid w:val="00B1198C"/>
    <w:rsid w:val="00B624E8"/>
    <w:rsid w:val="00C41607"/>
    <w:rsid w:val="00C8360D"/>
    <w:rsid w:val="00C933B8"/>
    <w:rsid w:val="00CA38E1"/>
    <w:rsid w:val="00CE5154"/>
    <w:rsid w:val="00CE714A"/>
    <w:rsid w:val="00D86A95"/>
    <w:rsid w:val="00DC49B2"/>
    <w:rsid w:val="00F226BF"/>
    <w:rsid w:val="00F54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3B8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01E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66B6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66B6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A66B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66B69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48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\AppData\Local\Microsoft\Windows\Temporary%20Internet%20Files\Content.IE5\SW7N4DC5\les%20lieux%20de%20l'&#233;cole%2013%2010%202013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D9EE42-2077-4DA8-B188-576D66165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les lieux de l'école 13 10 2013.dotx</Template>
  <TotalTime>7</TotalTime>
  <Pages>2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CPC</dc:creator>
  <cp:lastModifiedBy>CPC</cp:lastModifiedBy>
  <cp:revision>2</cp:revision>
  <cp:lastPrinted>2013-10-13T15:31:00Z</cp:lastPrinted>
  <dcterms:created xsi:type="dcterms:W3CDTF">2015-04-11T19:17:00Z</dcterms:created>
  <dcterms:modified xsi:type="dcterms:W3CDTF">2015-04-11T19:24:00Z</dcterms:modified>
</cp:coreProperties>
</file>